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E54D5" w14:textId="4107FA78" w:rsidR="00600332" w:rsidRPr="004857BA" w:rsidRDefault="00600332" w:rsidP="00600332">
      <w:pPr>
        <w:rPr>
          <w:b/>
          <w:bCs/>
          <w:color w:val="767171" w:themeColor="background2" w:themeShade="80"/>
          <w:sz w:val="32"/>
          <w:szCs w:val="32"/>
        </w:rPr>
      </w:pPr>
      <w:proofErr w:type="spellStart"/>
      <w:r w:rsidRPr="004857BA">
        <w:rPr>
          <w:b/>
          <w:bCs/>
          <w:color w:val="767171" w:themeColor="background2" w:themeShade="80"/>
          <w:sz w:val="32"/>
          <w:szCs w:val="32"/>
        </w:rPr>
        <w:t>FloSet</w:t>
      </w:r>
      <w:r w:rsidR="00F26393" w:rsidRPr="004B7F04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916605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Smart</w:t>
      </w:r>
      <w:proofErr w:type="spellEnd"/>
    </w:p>
    <w:p w14:paraId="6EA66593" w14:textId="77777777" w:rsidR="00DD65A0" w:rsidRPr="004857BA" w:rsidRDefault="00DD65A0" w:rsidP="002D69E1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2D641F6F" w14:textId="219CFBB5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Specification Text</w:t>
      </w:r>
    </w:p>
    <w:p w14:paraId="1E71200E" w14:textId="77777777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33F4FA6C" w14:textId="0CF14483" w:rsidR="00DD65A0" w:rsidRPr="004857BA" w:rsidRDefault="009109ED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PN25 rated, forged DZR </w:t>
      </w:r>
      <w:proofErr w:type="spellStart"/>
      <w:r w:rsidR="00DD65A0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FloSet</w:t>
      </w:r>
      <w:proofErr w:type="spellEnd"/>
      <w:r w:rsidR="00F26393" w:rsidRPr="004B7F04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DD65A0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916605">
        <w:rPr>
          <w:rFonts w:cstheme="minorHAnsi"/>
          <w:b/>
          <w:bCs/>
          <w:color w:val="767171" w:themeColor="background2" w:themeShade="80"/>
          <w:sz w:val="32"/>
          <w:szCs w:val="32"/>
        </w:rPr>
        <w:t>Smart</w:t>
      </w:r>
      <w:r w:rsidR="00DD65A0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, suitable for heating and cooling applications with water temperatures from -10°C to 120°C. </w:t>
      </w:r>
    </w:p>
    <w:p w14:paraId="5837DAC6" w14:textId="77777777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71D0BA17" w14:textId="571EEA61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Handed to suit duty. Vertical or horizontal alignment. Assembly to include the </w:t>
      </w:r>
      <w:proofErr w:type="spellStart"/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5-position flushing by-pass incl. full isolation, on 40mm centres</w:t>
      </w:r>
      <w:r w:rsidR="004B47A1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. </w:t>
      </w:r>
      <w:proofErr w:type="spellStart"/>
      <w:r w:rsidR="00AA30A0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="00AA30A0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flow venturi metering station for extra low to high flow rates</w:t>
      </w:r>
      <w:r w:rsidR="00FD226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and 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proofErr w:type="spellStart"/>
      <w:r w:rsidR="00FD226D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="00FD226D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Strainer option </w:t>
      </w:r>
      <w:r w:rsidR="00A6678C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in the Flow Branch</w:t>
      </w:r>
      <w:r w:rsidR="001C18CC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. </w:t>
      </w:r>
      <w:r w:rsidR="00912860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Belimo </w:t>
      </w:r>
      <w:r w:rsidR="00D12455">
        <w:rPr>
          <w:rFonts w:cstheme="minorHAnsi"/>
          <w:b/>
          <w:bCs/>
          <w:color w:val="767171" w:themeColor="background2" w:themeShade="80"/>
          <w:sz w:val="32"/>
          <w:szCs w:val="32"/>
        </w:rPr>
        <w:t>EPIV with MP</w:t>
      </w:r>
      <w:r w:rsidR="0074415B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-Bus BACnet actuator </w:t>
      </w:r>
      <w:r w:rsidR="00FD226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and </w:t>
      </w:r>
      <w:r w:rsidR="0074415B">
        <w:rPr>
          <w:rFonts w:cstheme="minorHAnsi"/>
          <w:b/>
          <w:bCs/>
          <w:color w:val="767171" w:themeColor="background2" w:themeShade="80"/>
          <w:sz w:val="32"/>
          <w:szCs w:val="32"/>
        </w:rPr>
        <w:t>flow</w:t>
      </w:r>
      <w:r w:rsidR="001C18CC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="0074415B">
        <w:rPr>
          <w:rFonts w:cstheme="minorHAnsi"/>
          <w:b/>
          <w:bCs/>
          <w:color w:val="767171" w:themeColor="background2" w:themeShade="80"/>
          <w:sz w:val="32"/>
          <w:szCs w:val="32"/>
        </w:rPr>
        <w:t>sensors</w:t>
      </w:r>
      <w:r w:rsidR="00D12455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in the return branch</w:t>
      </w:r>
      <w:r w:rsidR="00A74EF3">
        <w:rPr>
          <w:rFonts w:cstheme="minorHAnsi"/>
          <w:b/>
          <w:bCs/>
          <w:color w:val="767171" w:themeColor="background2" w:themeShade="80"/>
          <w:sz w:val="32"/>
          <w:szCs w:val="32"/>
        </w:rPr>
        <w:t>. F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lushing, drain &amp; test points in the flow and return branches</w:t>
      </w:r>
      <w:r w:rsidR="00D20EFD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. </w:t>
      </w:r>
    </w:p>
    <w:p w14:paraId="6F7FEE3A" w14:textId="77777777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19E31A3D" w14:textId="3E2279D9" w:rsidR="00DD65A0" w:rsidRPr="004857BA" w:rsidRDefault="00DD65A0" w:rsidP="00DD65A0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Valve assembly must be</w:t>
      </w:r>
      <w:r w:rsidR="00DA5A00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supplied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labelled with the correct terminal unit reference, duty, flow rate, </w:t>
      </w:r>
      <w:r w:rsidR="001C3EA8">
        <w:rPr>
          <w:rFonts w:cstheme="minorHAnsi"/>
          <w:b/>
          <w:bCs/>
          <w:color w:val="767171" w:themeColor="background2" w:themeShade="80"/>
          <w:sz w:val="32"/>
          <w:szCs w:val="32"/>
        </w:rPr>
        <w:t>Control Valve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ID, setting, metering station ID &amp; signal an</w:t>
      </w:r>
      <w:r w:rsidR="00710C7B"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>d</w:t>
      </w:r>
      <w:r w:rsidRPr="004857BA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QR code link to technical documentation. </w:t>
      </w:r>
    </w:p>
    <w:sectPr w:rsidR="00DD65A0" w:rsidRPr="004857BA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6FCF3" w14:textId="77777777" w:rsidR="0035552D" w:rsidRDefault="0035552D" w:rsidP="00925829">
      <w:r>
        <w:separator/>
      </w:r>
    </w:p>
  </w:endnote>
  <w:endnote w:type="continuationSeparator" w:id="0">
    <w:p w14:paraId="614CA676" w14:textId="77777777" w:rsidR="0035552D" w:rsidRDefault="0035552D" w:rsidP="0092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EE71F" w14:textId="77777777" w:rsidR="0035552D" w:rsidRDefault="0035552D" w:rsidP="00925829">
      <w:r>
        <w:separator/>
      </w:r>
    </w:p>
  </w:footnote>
  <w:footnote w:type="continuationSeparator" w:id="0">
    <w:p w14:paraId="296C3B3F" w14:textId="77777777" w:rsidR="0035552D" w:rsidRDefault="0035552D" w:rsidP="0092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460348">
    <w:abstractNumId w:val="3"/>
  </w:num>
  <w:num w:numId="2" w16cid:durableId="1157913847">
    <w:abstractNumId w:val="4"/>
  </w:num>
  <w:num w:numId="3" w16cid:durableId="802504043">
    <w:abstractNumId w:val="8"/>
  </w:num>
  <w:num w:numId="4" w16cid:durableId="1305501455">
    <w:abstractNumId w:val="5"/>
  </w:num>
  <w:num w:numId="5" w16cid:durableId="1961568009">
    <w:abstractNumId w:val="1"/>
  </w:num>
  <w:num w:numId="6" w16cid:durableId="57482054">
    <w:abstractNumId w:val="0"/>
  </w:num>
  <w:num w:numId="7" w16cid:durableId="627207151">
    <w:abstractNumId w:val="7"/>
  </w:num>
  <w:num w:numId="8" w16cid:durableId="1075862734">
    <w:abstractNumId w:val="2"/>
  </w:num>
  <w:num w:numId="9" w16cid:durableId="19146587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F13A1"/>
    <w:rsid w:val="000F6B54"/>
    <w:rsid w:val="0010269A"/>
    <w:rsid w:val="001031E7"/>
    <w:rsid w:val="00112198"/>
    <w:rsid w:val="00126265"/>
    <w:rsid w:val="00130D2B"/>
    <w:rsid w:val="00131C2A"/>
    <w:rsid w:val="00132BD1"/>
    <w:rsid w:val="00134A5C"/>
    <w:rsid w:val="0013640C"/>
    <w:rsid w:val="00145938"/>
    <w:rsid w:val="00146581"/>
    <w:rsid w:val="0015616F"/>
    <w:rsid w:val="0017152C"/>
    <w:rsid w:val="001833DF"/>
    <w:rsid w:val="00186349"/>
    <w:rsid w:val="00193731"/>
    <w:rsid w:val="001948B8"/>
    <w:rsid w:val="001A74E0"/>
    <w:rsid w:val="001B1E75"/>
    <w:rsid w:val="001C087B"/>
    <w:rsid w:val="001C18CC"/>
    <w:rsid w:val="001C3EA8"/>
    <w:rsid w:val="001D0DB5"/>
    <w:rsid w:val="001D10FE"/>
    <w:rsid w:val="001D23F1"/>
    <w:rsid w:val="001E146C"/>
    <w:rsid w:val="001E251D"/>
    <w:rsid w:val="001F139F"/>
    <w:rsid w:val="001F16FC"/>
    <w:rsid w:val="001F40D1"/>
    <w:rsid w:val="001F5EC9"/>
    <w:rsid w:val="00201FC2"/>
    <w:rsid w:val="0020693D"/>
    <w:rsid w:val="002147D5"/>
    <w:rsid w:val="00216577"/>
    <w:rsid w:val="0022745A"/>
    <w:rsid w:val="0023567D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4653"/>
    <w:rsid w:val="003007FE"/>
    <w:rsid w:val="00301093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5552D"/>
    <w:rsid w:val="00372008"/>
    <w:rsid w:val="003739B3"/>
    <w:rsid w:val="00373A0C"/>
    <w:rsid w:val="00377C81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5C57"/>
    <w:rsid w:val="003D5C67"/>
    <w:rsid w:val="003F5CA2"/>
    <w:rsid w:val="00404592"/>
    <w:rsid w:val="00407D8D"/>
    <w:rsid w:val="004247BD"/>
    <w:rsid w:val="004256CC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4DA2"/>
    <w:rsid w:val="004825E1"/>
    <w:rsid w:val="0048323B"/>
    <w:rsid w:val="00483B84"/>
    <w:rsid w:val="00485504"/>
    <w:rsid w:val="004857BA"/>
    <w:rsid w:val="0048596B"/>
    <w:rsid w:val="00486822"/>
    <w:rsid w:val="004B47A1"/>
    <w:rsid w:val="004B5006"/>
    <w:rsid w:val="004B58C9"/>
    <w:rsid w:val="004D05A9"/>
    <w:rsid w:val="004D088B"/>
    <w:rsid w:val="004E1CFD"/>
    <w:rsid w:val="004F1174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44AC3"/>
    <w:rsid w:val="00561789"/>
    <w:rsid w:val="005807B5"/>
    <w:rsid w:val="00584A0D"/>
    <w:rsid w:val="0059483D"/>
    <w:rsid w:val="0059699E"/>
    <w:rsid w:val="00596F81"/>
    <w:rsid w:val="005A5A1B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24A1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5CE0"/>
    <w:rsid w:val="0067061D"/>
    <w:rsid w:val="006A1987"/>
    <w:rsid w:val="006A73FF"/>
    <w:rsid w:val="006B692B"/>
    <w:rsid w:val="006C1763"/>
    <w:rsid w:val="006C1AC7"/>
    <w:rsid w:val="006C1EC5"/>
    <w:rsid w:val="006C3D18"/>
    <w:rsid w:val="006D516C"/>
    <w:rsid w:val="00700A04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15B"/>
    <w:rsid w:val="00744AA6"/>
    <w:rsid w:val="00760392"/>
    <w:rsid w:val="007676DE"/>
    <w:rsid w:val="00777306"/>
    <w:rsid w:val="00790346"/>
    <w:rsid w:val="00794206"/>
    <w:rsid w:val="00795C7E"/>
    <w:rsid w:val="007A4E5B"/>
    <w:rsid w:val="007E06A3"/>
    <w:rsid w:val="007E26A2"/>
    <w:rsid w:val="007E6DA6"/>
    <w:rsid w:val="007E7EF0"/>
    <w:rsid w:val="007F2CF1"/>
    <w:rsid w:val="007F59D8"/>
    <w:rsid w:val="00814645"/>
    <w:rsid w:val="00824A50"/>
    <w:rsid w:val="00831002"/>
    <w:rsid w:val="00836625"/>
    <w:rsid w:val="00844702"/>
    <w:rsid w:val="00846934"/>
    <w:rsid w:val="00852361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3208"/>
    <w:rsid w:val="008A1FFC"/>
    <w:rsid w:val="008A3395"/>
    <w:rsid w:val="008A547B"/>
    <w:rsid w:val="008A76A9"/>
    <w:rsid w:val="008C1065"/>
    <w:rsid w:val="008D0D9A"/>
    <w:rsid w:val="008E1C53"/>
    <w:rsid w:val="008E3609"/>
    <w:rsid w:val="008E5F34"/>
    <w:rsid w:val="008F4CFE"/>
    <w:rsid w:val="00901264"/>
    <w:rsid w:val="009028CB"/>
    <w:rsid w:val="009048AE"/>
    <w:rsid w:val="009109ED"/>
    <w:rsid w:val="00912860"/>
    <w:rsid w:val="00914B29"/>
    <w:rsid w:val="00915896"/>
    <w:rsid w:val="00916605"/>
    <w:rsid w:val="00925829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7081"/>
    <w:rsid w:val="009D762E"/>
    <w:rsid w:val="009E3945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57F91"/>
    <w:rsid w:val="00A6678C"/>
    <w:rsid w:val="00A67C81"/>
    <w:rsid w:val="00A74EF3"/>
    <w:rsid w:val="00A777C1"/>
    <w:rsid w:val="00A85B9D"/>
    <w:rsid w:val="00A867DD"/>
    <w:rsid w:val="00AA30A0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4F09"/>
    <w:rsid w:val="00B25CDC"/>
    <w:rsid w:val="00B3668F"/>
    <w:rsid w:val="00B37A42"/>
    <w:rsid w:val="00B44191"/>
    <w:rsid w:val="00B5579B"/>
    <w:rsid w:val="00B56BBF"/>
    <w:rsid w:val="00B6061C"/>
    <w:rsid w:val="00B60729"/>
    <w:rsid w:val="00B61E42"/>
    <w:rsid w:val="00B7243F"/>
    <w:rsid w:val="00B762DC"/>
    <w:rsid w:val="00B85EDE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23056"/>
    <w:rsid w:val="00C312D5"/>
    <w:rsid w:val="00C43970"/>
    <w:rsid w:val="00C50587"/>
    <w:rsid w:val="00C54970"/>
    <w:rsid w:val="00C60FAC"/>
    <w:rsid w:val="00C62437"/>
    <w:rsid w:val="00C72302"/>
    <w:rsid w:val="00C828A8"/>
    <w:rsid w:val="00C86C5B"/>
    <w:rsid w:val="00CA5FC3"/>
    <w:rsid w:val="00CB76E1"/>
    <w:rsid w:val="00CB79C0"/>
    <w:rsid w:val="00CC3AEB"/>
    <w:rsid w:val="00CE0968"/>
    <w:rsid w:val="00CE3223"/>
    <w:rsid w:val="00CE35E3"/>
    <w:rsid w:val="00CE4908"/>
    <w:rsid w:val="00CF7632"/>
    <w:rsid w:val="00D04D75"/>
    <w:rsid w:val="00D07D5F"/>
    <w:rsid w:val="00D100CF"/>
    <w:rsid w:val="00D12455"/>
    <w:rsid w:val="00D128FC"/>
    <w:rsid w:val="00D20EFD"/>
    <w:rsid w:val="00D21799"/>
    <w:rsid w:val="00D239D8"/>
    <w:rsid w:val="00D261E6"/>
    <w:rsid w:val="00D346F9"/>
    <w:rsid w:val="00D36A9C"/>
    <w:rsid w:val="00D426A6"/>
    <w:rsid w:val="00D614FF"/>
    <w:rsid w:val="00D66D69"/>
    <w:rsid w:val="00D745D5"/>
    <w:rsid w:val="00D766FA"/>
    <w:rsid w:val="00D76B7C"/>
    <w:rsid w:val="00D92CCF"/>
    <w:rsid w:val="00D95B07"/>
    <w:rsid w:val="00DA3382"/>
    <w:rsid w:val="00DA4298"/>
    <w:rsid w:val="00DA5A00"/>
    <w:rsid w:val="00DB2AEB"/>
    <w:rsid w:val="00DB7170"/>
    <w:rsid w:val="00DB797E"/>
    <w:rsid w:val="00DC7236"/>
    <w:rsid w:val="00DD075C"/>
    <w:rsid w:val="00DD5130"/>
    <w:rsid w:val="00DD65A0"/>
    <w:rsid w:val="00DD78A8"/>
    <w:rsid w:val="00DE0268"/>
    <w:rsid w:val="00DE32C0"/>
    <w:rsid w:val="00DE4768"/>
    <w:rsid w:val="00DF1C98"/>
    <w:rsid w:val="00DF7BD6"/>
    <w:rsid w:val="00E026A3"/>
    <w:rsid w:val="00E04908"/>
    <w:rsid w:val="00E04CEC"/>
    <w:rsid w:val="00E07AD6"/>
    <w:rsid w:val="00E17827"/>
    <w:rsid w:val="00E23438"/>
    <w:rsid w:val="00E40E4D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26393"/>
    <w:rsid w:val="00F31EFE"/>
    <w:rsid w:val="00F320E6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7937"/>
    <w:rsid w:val="00FD226D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FDMSSUQFX7H6-1598136506-56407</_dlc_DocId>
    <_dlc_DocIdUrl xmlns="c59c64e3-da5b-45a0-8053-20fdca0f4e44">
      <Url>https://flocontrolltd1.sharepoint.com/sites/FC/_layouts/15/DocIdRedir.aspx?ID=FDMSSUQFX7H6-1598136506-56407</Url>
      <Description>FDMSSUQFX7H6-1598136506-56407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3" ma:contentTypeDescription="Create a new document." ma:contentTypeScope="" ma:versionID="7ef592937c2832bfd4c4ea8b59c7a0c1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fbc0ab0363f3aca9c40571bcc8af4709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</ds:schemaRefs>
</ds:datastoreItem>
</file>

<file path=customXml/itemProps5.xml><?xml version="1.0" encoding="utf-8"?>
<ds:datastoreItem xmlns:ds="http://schemas.openxmlformats.org/officeDocument/2006/customXml" ds:itemID="{C8A7FF35-405A-4ABC-AEEA-6D3576561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153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16</cp:revision>
  <cp:lastPrinted>2021-06-17T16:02:00Z</cp:lastPrinted>
  <dcterms:created xsi:type="dcterms:W3CDTF">2022-04-19T10:56:00Z</dcterms:created>
  <dcterms:modified xsi:type="dcterms:W3CDTF">2022-04-19T13:37:00Z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61b412fc-380c-407c-a957-3cd39760e52e</vt:lpwstr>
  </property>
</Properties>
</file>